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E8838" w14:textId="77777777" w:rsidR="00EF130F" w:rsidRDefault="0094321D" w:rsidP="00EF13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18"/>
          <w:lang w:eastAsia="ro-RO"/>
        </w:rPr>
      </w:pPr>
      <w:r w:rsidRPr="0094321D">
        <w:rPr>
          <w:rFonts w:ascii="Times New Roman" w:eastAsia="Times New Roman" w:hAnsi="Times New Roman"/>
          <w:b/>
          <w:bCs/>
          <w:noProof/>
          <w:sz w:val="18"/>
          <w:szCs w:val="18"/>
          <w:lang w:val="en-US"/>
        </w:rPr>
        <w:drawing>
          <wp:inline distT="0" distB="0" distL="0" distR="0" wp14:anchorId="39000D89" wp14:editId="521404BB">
            <wp:extent cx="7656822" cy="1123950"/>
            <wp:effectExtent l="19050" t="0" r="1278" b="0"/>
            <wp:docPr id="1111699517" name="Picture 1" descr="A close-up of a mess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699517" name="Picture 1" descr="A close-up of a messag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9579" cy="1125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CDC0E" w14:textId="77777777" w:rsidR="00E76B20" w:rsidRDefault="00E76B20" w:rsidP="00EF13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18"/>
          <w:lang w:eastAsia="ro-RO"/>
        </w:rPr>
      </w:pPr>
    </w:p>
    <w:p w14:paraId="1012EDEA" w14:textId="77777777" w:rsidR="00E76B20" w:rsidRDefault="00E76B20" w:rsidP="00EF13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18"/>
          <w:lang w:eastAsia="ro-RO"/>
        </w:rPr>
      </w:pPr>
    </w:p>
    <w:p w14:paraId="413DE1E8" w14:textId="77777777" w:rsidR="00EF130F" w:rsidRDefault="00EF130F" w:rsidP="00EF13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E104816" w14:textId="77777777" w:rsidR="00F56A5F" w:rsidRDefault="000E11E8" w:rsidP="000E11E8">
      <w:pPr>
        <w:pStyle w:val="ListParagraph"/>
        <w:spacing w:line="240" w:lineRule="auto"/>
        <w:ind w:left="0"/>
        <w:jc w:val="center"/>
        <w:rPr>
          <w:rFonts w:ascii="Times New Roman" w:hAnsi="Times New Roman"/>
          <w:b/>
          <w:sz w:val="96"/>
          <w:szCs w:val="96"/>
          <w:u w:val="single"/>
        </w:rPr>
      </w:pPr>
      <w:r w:rsidRPr="000E11E8">
        <w:rPr>
          <w:rFonts w:ascii="Times New Roman" w:hAnsi="Times New Roman"/>
          <w:b/>
          <w:sz w:val="96"/>
          <w:szCs w:val="96"/>
          <w:u w:val="single"/>
        </w:rPr>
        <w:t>ORAR SECRETARIAT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8"/>
        <w:gridCol w:w="3841"/>
        <w:gridCol w:w="3837"/>
        <w:gridCol w:w="3852"/>
      </w:tblGrid>
      <w:tr w:rsidR="000E11E8" w:rsidRPr="000E11E8" w14:paraId="4A58A57B" w14:textId="77777777" w:rsidTr="0074562A">
        <w:trPr>
          <w:trHeight w:val="1457"/>
        </w:trPr>
        <w:tc>
          <w:tcPr>
            <w:tcW w:w="3965" w:type="dxa"/>
          </w:tcPr>
          <w:p w14:paraId="51AA66C8" w14:textId="77777777" w:rsidR="000E11E8" w:rsidRPr="0074562A" w:rsidRDefault="000E11E8" w:rsidP="000E11E8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color w:val="FF0000"/>
                <w:sz w:val="44"/>
                <w:szCs w:val="44"/>
              </w:rPr>
            </w:pPr>
            <w:r w:rsidRPr="0074562A">
              <w:rPr>
                <w:rFonts w:ascii="Times New Roman" w:hAnsi="Times New Roman"/>
                <w:b/>
                <w:color w:val="FF0000"/>
                <w:sz w:val="44"/>
                <w:szCs w:val="44"/>
              </w:rPr>
              <w:t>ZIUA</w:t>
            </w:r>
          </w:p>
        </w:tc>
        <w:tc>
          <w:tcPr>
            <w:tcW w:w="3966" w:type="dxa"/>
          </w:tcPr>
          <w:p w14:paraId="1135EAFD" w14:textId="77777777" w:rsidR="000E11E8" w:rsidRPr="0074562A" w:rsidRDefault="000E11E8" w:rsidP="000E11E8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color w:val="FF0000"/>
                <w:sz w:val="44"/>
                <w:szCs w:val="44"/>
              </w:rPr>
            </w:pPr>
            <w:r w:rsidRPr="0074562A">
              <w:rPr>
                <w:rFonts w:ascii="Times New Roman" w:hAnsi="Times New Roman"/>
                <w:b/>
                <w:color w:val="FF0000"/>
                <w:sz w:val="44"/>
                <w:szCs w:val="44"/>
              </w:rPr>
              <w:t>INTERVAL ORAR</w:t>
            </w:r>
          </w:p>
        </w:tc>
        <w:tc>
          <w:tcPr>
            <w:tcW w:w="3966" w:type="dxa"/>
          </w:tcPr>
          <w:p w14:paraId="5C84A7B4" w14:textId="77777777" w:rsidR="0074562A" w:rsidRPr="0074562A" w:rsidRDefault="000E11E8" w:rsidP="0074562A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color w:val="FF0000"/>
                <w:sz w:val="44"/>
                <w:szCs w:val="44"/>
                <w:u w:val="single"/>
              </w:rPr>
            </w:pPr>
            <w:r w:rsidRPr="0074562A">
              <w:rPr>
                <w:rFonts w:ascii="Times New Roman" w:hAnsi="Times New Roman"/>
                <w:b/>
                <w:color w:val="FF0000"/>
                <w:sz w:val="44"/>
                <w:szCs w:val="44"/>
                <w:u w:val="single"/>
              </w:rPr>
              <w:t>PĂRINȚI</w:t>
            </w:r>
          </w:p>
          <w:p w14:paraId="68227C48" w14:textId="77777777" w:rsidR="000E11E8" w:rsidRPr="0074562A" w:rsidRDefault="0074562A" w:rsidP="0074562A">
            <w:pPr>
              <w:jc w:val="center"/>
              <w:rPr>
                <w:b/>
                <w:sz w:val="44"/>
                <w:szCs w:val="44"/>
              </w:rPr>
            </w:pPr>
            <w:r w:rsidRPr="0074562A">
              <w:rPr>
                <w:rFonts w:ascii="Times New Roman" w:hAnsi="Times New Roman"/>
                <w:b/>
                <w:color w:val="FF0000"/>
                <w:sz w:val="44"/>
                <w:szCs w:val="44"/>
              </w:rPr>
              <w:t>PUBLICUL</w:t>
            </w:r>
          </w:p>
        </w:tc>
        <w:tc>
          <w:tcPr>
            <w:tcW w:w="3966" w:type="dxa"/>
          </w:tcPr>
          <w:p w14:paraId="0E06B279" w14:textId="77777777" w:rsidR="000E11E8" w:rsidRPr="0074562A" w:rsidRDefault="000E11E8" w:rsidP="000E11E8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color w:val="FF0000"/>
                <w:sz w:val="44"/>
                <w:szCs w:val="44"/>
              </w:rPr>
            </w:pPr>
            <w:r w:rsidRPr="0074562A">
              <w:rPr>
                <w:rFonts w:ascii="Times New Roman" w:hAnsi="Times New Roman"/>
                <w:b/>
                <w:color w:val="FF0000"/>
                <w:sz w:val="44"/>
                <w:szCs w:val="44"/>
              </w:rPr>
              <w:t>SALARIA</w:t>
            </w:r>
            <w:r w:rsidR="0074562A">
              <w:rPr>
                <w:rFonts w:ascii="Times New Roman" w:hAnsi="Times New Roman"/>
                <w:b/>
                <w:color w:val="FF0000"/>
                <w:sz w:val="44"/>
                <w:szCs w:val="44"/>
              </w:rPr>
              <w:t>Ț</w:t>
            </w:r>
            <w:r w:rsidRPr="0074562A">
              <w:rPr>
                <w:rFonts w:ascii="Times New Roman" w:hAnsi="Times New Roman"/>
                <w:b/>
                <w:color w:val="FF0000"/>
                <w:sz w:val="44"/>
                <w:szCs w:val="44"/>
              </w:rPr>
              <w:t>I</w:t>
            </w:r>
          </w:p>
          <w:p w14:paraId="31F9770B" w14:textId="77777777" w:rsidR="000E11E8" w:rsidRPr="0074562A" w:rsidRDefault="000E11E8" w:rsidP="000E11E8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color w:val="FF0000"/>
                <w:sz w:val="44"/>
                <w:szCs w:val="44"/>
              </w:rPr>
            </w:pPr>
          </w:p>
        </w:tc>
      </w:tr>
      <w:tr w:rsidR="000E11E8" w:rsidRPr="000E11E8" w14:paraId="145198F0" w14:textId="77777777" w:rsidTr="000E11E8">
        <w:trPr>
          <w:trHeight w:val="620"/>
        </w:trPr>
        <w:tc>
          <w:tcPr>
            <w:tcW w:w="3965" w:type="dxa"/>
          </w:tcPr>
          <w:p w14:paraId="45D13A46" w14:textId="77777777" w:rsidR="000E11E8" w:rsidRPr="000E11E8" w:rsidRDefault="000E11E8" w:rsidP="000E11E8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color w:val="0070C0"/>
                <w:sz w:val="48"/>
                <w:szCs w:val="48"/>
              </w:rPr>
            </w:pPr>
            <w:r w:rsidRPr="000E11E8">
              <w:rPr>
                <w:rFonts w:ascii="Times New Roman" w:hAnsi="Times New Roman"/>
                <w:b/>
                <w:color w:val="0070C0"/>
                <w:sz w:val="48"/>
                <w:szCs w:val="48"/>
              </w:rPr>
              <w:t>LUNI</w:t>
            </w:r>
          </w:p>
        </w:tc>
        <w:tc>
          <w:tcPr>
            <w:tcW w:w="3966" w:type="dxa"/>
          </w:tcPr>
          <w:p w14:paraId="06B55A10" w14:textId="77777777" w:rsidR="000E11E8" w:rsidRPr="000E11E8" w:rsidRDefault="000E11E8" w:rsidP="000E11E8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 w:rsidRPr="000E11E8">
              <w:rPr>
                <w:rFonts w:ascii="Times New Roman" w:hAnsi="Times New Roman"/>
                <w:b/>
                <w:sz w:val="48"/>
                <w:szCs w:val="48"/>
              </w:rPr>
              <w:t>08:00 – 16:00</w:t>
            </w:r>
          </w:p>
        </w:tc>
        <w:tc>
          <w:tcPr>
            <w:tcW w:w="3966" w:type="dxa"/>
          </w:tcPr>
          <w:p w14:paraId="764CC7FD" w14:textId="77777777" w:rsidR="000E11E8" w:rsidRPr="000E11E8" w:rsidRDefault="009A71B6" w:rsidP="009A71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 w:rsidRPr="000E11E8">
              <w:rPr>
                <w:rFonts w:ascii="Times New Roman" w:hAnsi="Times New Roman"/>
                <w:b/>
                <w:sz w:val="48"/>
                <w:szCs w:val="48"/>
              </w:rPr>
              <w:t>0</w:t>
            </w:r>
            <w:r>
              <w:rPr>
                <w:rFonts w:ascii="Times New Roman" w:hAnsi="Times New Roman"/>
                <w:b/>
                <w:sz w:val="48"/>
                <w:szCs w:val="48"/>
              </w:rPr>
              <w:t>9</w:t>
            </w:r>
            <w:r w:rsidRPr="000E11E8"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>:00</w:t>
            </w:r>
            <w:r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 xml:space="preserve"> </w:t>
            </w:r>
            <w:r>
              <w:rPr>
                <w:rFonts w:ascii="Times New Roman" w:hAnsi="Times New Roman"/>
                <w:b/>
                <w:sz w:val="48"/>
                <w:szCs w:val="48"/>
              </w:rPr>
              <w:t>–</w:t>
            </w:r>
            <w:r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 xml:space="preserve"> 11</w:t>
            </w:r>
            <w:r w:rsidRPr="000E11E8"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>:00</w:t>
            </w:r>
          </w:p>
        </w:tc>
        <w:tc>
          <w:tcPr>
            <w:tcW w:w="3966" w:type="dxa"/>
          </w:tcPr>
          <w:p w14:paraId="7AA12D3E" w14:textId="77777777" w:rsidR="000E11E8" w:rsidRPr="000E11E8" w:rsidRDefault="009A71B6" w:rsidP="009A71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48"/>
                <w:szCs w:val="48"/>
                <w:lang w:val="en-GB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11</w:t>
            </w:r>
            <w:r w:rsidR="000E11E8" w:rsidRPr="000E11E8"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>:00</w:t>
            </w:r>
            <w:r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 xml:space="preserve"> </w:t>
            </w:r>
            <w:r>
              <w:rPr>
                <w:rFonts w:ascii="Times New Roman" w:hAnsi="Times New Roman"/>
                <w:b/>
                <w:sz w:val="48"/>
                <w:szCs w:val="48"/>
              </w:rPr>
              <w:t>–</w:t>
            </w:r>
            <w:r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 xml:space="preserve"> 13</w:t>
            </w:r>
            <w:r w:rsidR="000E11E8" w:rsidRPr="000E11E8"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>:00</w:t>
            </w:r>
          </w:p>
        </w:tc>
      </w:tr>
      <w:tr w:rsidR="000E11E8" w:rsidRPr="000E11E8" w14:paraId="70B4550A" w14:textId="77777777" w:rsidTr="000E11E8">
        <w:tc>
          <w:tcPr>
            <w:tcW w:w="3965" w:type="dxa"/>
          </w:tcPr>
          <w:p w14:paraId="1964FAF1" w14:textId="77777777" w:rsidR="000E11E8" w:rsidRPr="000E11E8" w:rsidRDefault="000E11E8" w:rsidP="000E11E8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color w:val="0070C0"/>
                <w:sz w:val="48"/>
                <w:szCs w:val="48"/>
              </w:rPr>
            </w:pPr>
            <w:r w:rsidRPr="000E11E8">
              <w:rPr>
                <w:rFonts w:ascii="Times New Roman" w:hAnsi="Times New Roman"/>
                <w:b/>
                <w:color w:val="0070C0"/>
                <w:sz w:val="48"/>
                <w:szCs w:val="48"/>
              </w:rPr>
              <w:t>MARȚI</w:t>
            </w:r>
          </w:p>
        </w:tc>
        <w:tc>
          <w:tcPr>
            <w:tcW w:w="3966" w:type="dxa"/>
          </w:tcPr>
          <w:p w14:paraId="51FBBB87" w14:textId="77777777" w:rsidR="000E11E8" w:rsidRPr="000E11E8" w:rsidRDefault="000E11E8" w:rsidP="000E11E8">
            <w:pPr>
              <w:jc w:val="center"/>
              <w:rPr>
                <w:sz w:val="48"/>
                <w:szCs w:val="48"/>
              </w:rPr>
            </w:pPr>
            <w:r w:rsidRPr="000E11E8">
              <w:rPr>
                <w:rFonts w:ascii="Times New Roman" w:hAnsi="Times New Roman"/>
                <w:b/>
                <w:sz w:val="48"/>
                <w:szCs w:val="48"/>
              </w:rPr>
              <w:t>08:00 – 16:00</w:t>
            </w:r>
          </w:p>
        </w:tc>
        <w:tc>
          <w:tcPr>
            <w:tcW w:w="3966" w:type="dxa"/>
          </w:tcPr>
          <w:p w14:paraId="41560AED" w14:textId="77777777" w:rsidR="000E11E8" w:rsidRPr="000E11E8" w:rsidRDefault="0074562A" w:rsidP="0074562A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14</w:t>
            </w:r>
            <w:r w:rsidR="009A71B6" w:rsidRPr="000E11E8"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>:00</w:t>
            </w:r>
            <w:r w:rsidR="009A71B6"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 xml:space="preserve"> </w:t>
            </w:r>
            <w:r w:rsidR="009A71B6">
              <w:rPr>
                <w:rFonts w:ascii="Times New Roman" w:hAnsi="Times New Roman"/>
                <w:b/>
                <w:sz w:val="48"/>
                <w:szCs w:val="48"/>
              </w:rPr>
              <w:t>–</w:t>
            </w:r>
            <w:r w:rsidR="009A71B6"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 xml:space="preserve"> 1</w:t>
            </w:r>
            <w:r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>6</w:t>
            </w:r>
            <w:r w:rsidR="009A71B6" w:rsidRPr="000E11E8"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>:00</w:t>
            </w:r>
          </w:p>
        </w:tc>
        <w:tc>
          <w:tcPr>
            <w:tcW w:w="3966" w:type="dxa"/>
          </w:tcPr>
          <w:p w14:paraId="1CEDFA9F" w14:textId="77777777" w:rsidR="000E11E8" w:rsidRPr="000E11E8" w:rsidRDefault="0074562A" w:rsidP="0074562A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09</w:t>
            </w:r>
            <w:r w:rsidR="000E11E8">
              <w:rPr>
                <w:rFonts w:ascii="Times New Roman" w:hAnsi="Times New Roman"/>
                <w:b/>
                <w:sz w:val="48"/>
                <w:szCs w:val="48"/>
              </w:rPr>
              <w:t>:00 – 1</w:t>
            </w:r>
            <w:r>
              <w:rPr>
                <w:rFonts w:ascii="Times New Roman" w:hAnsi="Times New Roman"/>
                <w:b/>
                <w:sz w:val="48"/>
                <w:szCs w:val="48"/>
              </w:rPr>
              <w:t>1</w:t>
            </w:r>
            <w:r w:rsidR="000E11E8">
              <w:rPr>
                <w:rFonts w:ascii="Times New Roman" w:hAnsi="Times New Roman"/>
                <w:b/>
                <w:sz w:val="48"/>
                <w:szCs w:val="48"/>
              </w:rPr>
              <w:t>:00</w:t>
            </w:r>
          </w:p>
        </w:tc>
      </w:tr>
      <w:tr w:rsidR="000E11E8" w:rsidRPr="000E11E8" w14:paraId="7A8B5C1E" w14:textId="77777777" w:rsidTr="000E11E8">
        <w:tc>
          <w:tcPr>
            <w:tcW w:w="3965" w:type="dxa"/>
          </w:tcPr>
          <w:p w14:paraId="512F5213" w14:textId="77777777" w:rsidR="000E11E8" w:rsidRPr="000E11E8" w:rsidRDefault="000E11E8" w:rsidP="000E11E8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color w:val="0070C0"/>
                <w:sz w:val="48"/>
                <w:szCs w:val="48"/>
              </w:rPr>
            </w:pPr>
            <w:r w:rsidRPr="000E11E8">
              <w:rPr>
                <w:rFonts w:ascii="Times New Roman" w:hAnsi="Times New Roman"/>
                <w:b/>
                <w:color w:val="0070C0"/>
                <w:sz w:val="48"/>
                <w:szCs w:val="48"/>
              </w:rPr>
              <w:t>MIERCURI</w:t>
            </w:r>
          </w:p>
        </w:tc>
        <w:tc>
          <w:tcPr>
            <w:tcW w:w="3966" w:type="dxa"/>
          </w:tcPr>
          <w:p w14:paraId="1F6C7D0B" w14:textId="77777777" w:rsidR="000E11E8" w:rsidRPr="000E11E8" w:rsidRDefault="000E11E8" w:rsidP="000E11E8">
            <w:pPr>
              <w:jc w:val="center"/>
              <w:rPr>
                <w:sz w:val="48"/>
                <w:szCs w:val="48"/>
              </w:rPr>
            </w:pPr>
            <w:r w:rsidRPr="000E11E8">
              <w:rPr>
                <w:rFonts w:ascii="Times New Roman" w:hAnsi="Times New Roman"/>
                <w:b/>
                <w:sz w:val="48"/>
                <w:szCs w:val="48"/>
              </w:rPr>
              <w:t>08:00 – 16:00</w:t>
            </w:r>
          </w:p>
        </w:tc>
        <w:tc>
          <w:tcPr>
            <w:tcW w:w="3966" w:type="dxa"/>
          </w:tcPr>
          <w:p w14:paraId="2005D62E" w14:textId="77777777" w:rsidR="000E11E8" w:rsidRPr="000E11E8" w:rsidRDefault="009A71B6" w:rsidP="009A71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 w:rsidRPr="000E11E8">
              <w:rPr>
                <w:rFonts w:ascii="Times New Roman" w:hAnsi="Times New Roman"/>
                <w:b/>
                <w:sz w:val="48"/>
                <w:szCs w:val="48"/>
              </w:rPr>
              <w:t>0</w:t>
            </w:r>
            <w:r>
              <w:rPr>
                <w:rFonts w:ascii="Times New Roman" w:hAnsi="Times New Roman"/>
                <w:b/>
                <w:sz w:val="48"/>
                <w:szCs w:val="48"/>
              </w:rPr>
              <w:t>9</w:t>
            </w:r>
            <w:r w:rsidRPr="000E11E8"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>:00</w:t>
            </w:r>
            <w:r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 xml:space="preserve"> </w:t>
            </w:r>
            <w:r>
              <w:rPr>
                <w:rFonts w:ascii="Times New Roman" w:hAnsi="Times New Roman"/>
                <w:b/>
                <w:sz w:val="48"/>
                <w:szCs w:val="48"/>
              </w:rPr>
              <w:t>–</w:t>
            </w:r>
            <w:r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 xml:space="preserve"> 11</w:t>
            </w:r>
            <w:r w:rsidRPr="000E11E8"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>:00</w:t>
            </w:r>
          </w:p>
        </w:tc>
        <w:tc>
          <w:tcPr>
            <w:tcW w:w="3966" w:type="dxa"/>
          </w:tcPr>
          <w:p w14:paraId="1AF66B9E" w14:textId="77777777" w:rsidR="000E11E8" w:rsidRPr="000E11E8" w:rsidRDefault="000E11E8" w:rsidP="009A71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1</w:t>
            </w:r>
            <w:r w:rsidR="009A71B6">
              <w:rPr>
                <w:rFonts w:ascii="Times New Roman" w:hAnsi="Times New Roman"/>
                <w:b/>
                <w:sz w:val="48"/>
                <w:szCs w:val="48"/>
              </w:rPr>
              <w:t>1</w:t>
            </w:r>
            <w:r>
              <w:rPr>
                <w:rFonts w:ascii="Times New Roman" w:hAnsi="Times New Roman"/>
                <w:b/>
                <w:sz w:val="48"/>
                <w:szCs w:val="48"/>
              </w:rPr>
              <w:t>:00 – 1</w:t>
            </w:r>
            <w:r w:rsidR="009A71B6">
              <w:rPr>
                <w:rFonts w:ascii="Times New Roman" w:hAnsi="Times New Roman"/>
                <w:b/>
                <w:sz w:val="48"/>
                <w:szCs w:val="48"/>
              </w:rPr>
              <w:t>3</w:t>
            </w:r>
            <w:r>
              <w:rPr>
                <w:rFonts w:ascii="Times New Roman" w:hAnsi="Times New Roman"/>
                <w:b/>
                <w:sz w:val="48"/>
                <w:szCs w:val="48"/>
              </w:rPr>
              <w:t>:00</w:t>
            </w:r>
          </w:p>
        </w:tc>
      </w:tr>
      <w:tr w:rsidR="000E11E8" w:rsidRPr="000E11E8" w14:paraId="7F536F4F" w14:textId="77777777" w:rsidTr="000E11E8">
        <w:tc>
          <w:tcPr>
            <w:tcW w:w="3965" w:type="dxa"/>
          </w:tcPr>
          <w:p w14:paraId="4F59F54A" w14:textId="77777777" w:rsidR="000E11E8" w:rsidRPr="000E11E8" w:rsidRDefault="000E11E8" w:rsidP="000E11E8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color w:val="0070C0"/>
                <w:sz w:val="48"/>
                <w:szCs w:val="48"/>
              </w:rPr>
            </w:pPr>
            <w:r w:rsidRPr="000E11E8">
              <w:rPr>
                <w:rFonts w:ascii="Times New Roman" w:hAnsi="Times New Roman"/>
                <w:b/>
                <w:color w:val="0070C0"/>
                <w:sz w:val="48"/>
                <w:szCs w:val="48"/>
              </w:rPr>
              <w:t>JOI</w:t>
            </w:r>
          </w:p>
        </w:tc>
        <w:tc>
          <w:tcPr>
            <w:tcW w:w="3966" w:type="dxa"/>
          </w:tcPr>
          <w:p w14:paraId="4924049B" w14:textId="77777777" w:rsidR="000E11E8" w:rsidRPr="000E11E8" w:rsidRDefault="000E11E8" w:rsidP="000E11E8">
            <w:pPr>
              <w:jc w:val="center"/>
              <w:rPr>
                <w:sz w:val="48"/>
                <w:szCs w:val="48"/>
              </w:rPr>
            </w:pPr>
            <w:r w:rsidRPr="000E11E8">
              <w:rPr>
                <w:rFonts w:ascii="Times New Roman" w:hAnsi="Times New Roman"/>
                <w:b/>
                <w:sz w:val="48"/>
                <w:szCs w:val="48"/>
              </w:rPr>
              <w:t>08:00 – 16:00</w:t>
            </w:r>
          </w:p>
        </w:tc>
        <w:tc>
          <w:tcPr>
            <w:tcW w:w="3966" w:type="dxa"/>
          </w:tcPr>
          <w:p w14:paraId="05D1774B" w14:textId="77777777" w:rsidR="000E11E8" w:rsidRPr="000E11E8" w:rsidRDefault="0074562A" w:rsidP="0074562A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14</w:t>
            </w:r>
            <w:r w:rsidR="009A71B6" w:rsidRPr="000E11E8"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>:00</w:t>
            </w:r>
            <w:r w:rsidR="009A71B6"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 xml:space="preserve"> </w:t>
            </w:r>
            <w:r w:rsidR="009A71B6">
              <w:rPr>
                <w:rFonts w:ascii="Times New Roman" w:hAnsi="Times New Roman"/>
                <w:b/>
                <w:sz w:val="48"/>
                <w:szCs w:val="48"/>
              </w:rPr>
              <w:t>–</w:t>
            </w:r>
            <w:r w:rsidR="009A71B6"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 xml:space="preserve"> 1</w:t>
            </w:r>
            <w:r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>6</w:t>
            </w:r>
            <w:r w:rsidR="009A71B6" w:rsidRPr="000E11E8"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>:00</w:t>
            </w:r>
          </w:p>
        </w:tc>
        <w:tc>
          <w:tcPr>
            <w:tcW w:w="3966" w:type="dxa"/>
          </w:tcPr>
          <w:p w14:paraId="4FDA2893" w14:textId="77777777" w:rsidR="000E11E8" w:rsidRPr="000E11E8" w:rsidRDefault="0074562A" w:rsidP="0074562A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09</w:t>
            </w:r>
            <w:r w:rsidR="009A71B6">
              <w:rPr>
                <w:rFonts w:ascii="Times New Roman" w:hAnsi="Times New Roman"/>
                <w:b/>
                <w:sz w:val="48"/>
                <w:szCs w:val="48"/>
              </w:rPr>
              <w:t>:00 – 1</w:t>
            </w:r>
            <w:r>
              <w:rPr>
                <w:rFonts w:ascii="Times New Roman" w:hAnsi="Times New Roman"/>
                <w:b/>
                <w:sz w:val="48"/>
                <w:szCs w:val="48"/>
              </w:rPr>
              <w:t>1</w:t>
            </w:r>
            <w:r w:rsidR="009A71B6">
              <w:rPr>
                <w:rFonts w:ascii="Times New Roman" w:hAnsi="Times New Roman"/>
                <w:b/>
                <w:sz w:val="48"/>
                <w:szCs w:val="48"/>
              </w:rPr>
              <w:t>:00</w:t>
            </w:r>
          </w:p>
        </w:tc>
      </w:tr>
      <w:tr w:rsidR="000E11E8" w:rsidRPr="000E11E8" w14:paraId="30A97E08" w14:textId="77777777" w:rsidTr="000E11E8">
        <w:tc>
          <w:tcPr>
            <w:tcW w:w="3965" w:type="dxa"/>
          </w:tcPr>
          <w:p w14:paraId="3EE216B8" w14:textId="77777777" w:rsidR="000E11E8" w:rsidRPr="000E11E8" w:rsidRDefault="000E11E8" w:rsidP="000E11E8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color w:val="0070C0"/>
                <w:sz w:val="48"/>
                <w:szCs w:val="48"/>
              </w:rPr>
            </w:pPr>
            <w:r w:rsidRPr="000E11E8">
              <w:rPr>
                <w:rFonts w:ascii="Times New Roman" w:hAnsi="Times New Roman"/>
                <w:b/>
                <w:color w:val="0070C0"/>
                <w:sz w:val="48"/>
                <w:szCs w:val="48"/>
              </w:rPr>
              <w:t>VINERI</w:t>
            </w:r>
          </w:p>
        </w:tc>
        <w:tc>
          <w:tcPr>
            <w:tcW w:w="3966" w:type="dxa"/>
          </w:tcPr>
          <w:p w14:paraId="028E75C7" w14:textId="77777777" w:rsidR="000E11E8" w:rsidRPr="000E11E8" w:rsidRDefault="000E11E8" w:rsidP="000E11E8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 w:rsidRPr="000E11E8">
              <w:rPr>
                <w:rFonts w:ascii="Times New Roman" w:hAnsi="Times New Roman"/>
                <w:b/>
                <w:sz w:val="48"/>
                <w:szCs w:val="48"/>
              </w:rPr>
              <w:t>08:00 -</w:t>
            </w:r>
            <w:r>
              <w:rPr>
                <w:rFonts w:ascii="Times New Roman" w:hAnsi="Times New Roman"/>
                <w:b/>
                <w:sz w:val="48"/>
                <w:szCs w:val="48"/>
              </w:rPr>
              <w:t xml:space="preserve"> </w:t>
            </w:r>
            <w:r w:rsidRPr="000E11E8">
              <w:rPr>
                <w:rFonts w:ascii="Times New Roman" w:hAnsi="Times New Roman"/>
                <w:b/>
                <w:sz w:val="48"/>
                <w:szCs w:val="48"/>
              </w:rPr>
              <w:t>14,30</w:t>
            </w:r>
          </w:p>
        </w:tc>
        <w:tc>
          <w:tcPr>
            <w:tcW w:w="3966" w:type="dxa"/>
          </w:tcPr>
          <w:p w14:paraId="2E48FA1B" w14:textId="77777777" w:rsidR="000E11E8" w:rsidRPr="000E11E8" w:rsidRDefault="009A71B6" w:rsidP="009A71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 w:rsidRPr="000E11E8">
              <w:rPr>
                <w:rFonts w:ascii="Times New Roman" w:hAnsi="Times New Roman"/>
                <w:b/>
                <w:sz w:val="48"/>
                <w:szCs w:val="48"/>
              </w:rPr>
              <w:t>0</w:t>
            </w:r>
            <w:r>
              <w:rPr>
                <w:rFonts w:ascii="Times New Roman" w:hAnsi="Times New Roman"/>
                <w:b/>
                <w:sz w:val="48"/>
                <w:szCs w:val="48"/>
              </w:rPr>
              <w:t>9</w:t>
            </w:r>
            <w:r w:rsidRPr="000E11E8"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>:00</w:t>
            </w:r>
            <w:r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 xml:space="preserve"> </w:t>
            </w:r>
            <w:r>
              <w:rPr>
                <w:rFonts w:ascii="Times New Roman" w:hAnsi="Times New Roman"/>
                <w:b/>
                <w:sz w:val="48"/>
                <w:szCs w:val="48"/>
              </w:rPr>
              <w:t>–</w:t>
            </w:r>
            <w:r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 xml:space="preserve"> 11</w:t>
            </w:r>
            <w:r w:rsidRPr="000E11E8">
              <w:rPr>
                <w:rFonts w:ascii="Times New Roman" w:hAnsi="Times New Roman"/>
                <w:b/>
                <w:sz w:val="48"/>
                <w:szCs w:val="48"/>
                <w:lang w:val="en-GB"/>
              </w:rPr>
              <w:t>:00</w:t>
            </w:r>
          </w:p>
        </w:tc>
        <w:tc>
          <w:tcPr>
            <w:tcW w:w="3966" w:type="dxa"/>
          </w:tcPr>
          <w:p w14:paraId="40AFBB19" w14:textId="77777777" w:rsidR="000E11E8" w:rsidRPr="009A71B6" w:rsidRDefault="000E11E8" w:rsidP="000E11E8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48"/>
                <w:szCs w:val="48"/>
                <w:highlight w:val="black"/>
              </w:rPr>
            </w:pPr>
          </w:p>
        </w:tc>
      </w:tr>
    </w:tbl>
    <w:p w14:paraId="7154CB79" w14:textId="77777777" w:rsidR="0074562A" w:rsidRDefault="009A71B6" w:rsidP="009A71B6">
      <w:r>
        <w:t>DIRECTOR,</w:t>
      </w:r>
    </w:p>
    <w:p w14:paraId="5D0EE79A" w14:textId="77777777" w:rsidR="009A71B6" w:rsidRDefault="009A71B6" w:rsidP="009A71B6">
      <w:r>
        <w:t>PROF. LAITIN VICTORIA</w:t>
      </w:r>
    </w:p>
    <w:p w14:paraId="1FD7E886" w14:textId="77777777" w:rsidR="009A71B6" w:rsidRPr="009A71B6" w:rsidRDefault="009A71B6" w:rsidP="009A71B6"/>
    <w:sectPr w:rsidR="009A71B6" w:rsidRPr="009A71B6" w:rsidSect="009A71B6">
      <w:footerReference w:type="default" r:id="rId8"/>
      <w:pgSz w:w="16838" w:h="11906" w:orient="landscape" w:code="9"/>
      <w:pgMar w:top="720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1EE43" w14:textId="77777777" w:rsidR="00002A39" w:rsidRDefault="00002A39" w:rsidP="00D26E2B">
      <w:pPr>
        <w:spacing w:after="0" w:line="240" w:lineRule="auto"/>
      </w:pPr>
      <w:r>
        <w:separator/>
      </w:r>
    </w:p>
  </w:endnote>
  <w:endnote w:type="continuationSeparator" w:id="0">
    <w:p w14:paraId="5E243F34" w14:textId="77777777" w:rsidR="00002A39" w:rsidRDefault="00002A39" w:rsidP="00D26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751A3" w14:textId="77777777" w:rsidR="00136DE7" w:rsidRDefault="00432AC8">
    <w:pPr>
      <w:pStyle w:val="Footer"/>
      <w:jc w:val="center"/>
    </w:pPr>
    <w:r>
      <w:fldChar w:fldCharType="begin"/>
    </w:r>
    <w:r w:rsidR="00136DE7">
      <w:instrText xml:space="preserve"> PAGE   \* MERGEFORMAT </w:instrText>
    </w:r>
    <w:r>
      <w:fldChar w:fldCharType="separate"/>
    </w:r>
    <w:r w:rsidR="0074562A">
      <w:rPr>
        <w:noProof/>
      </w:rPr>
      <w:t>1</w:t>
    </w:r>
    <w:r>
      <w:fldChar w:fldCharType="end"/>
    </w:r>
  </w:p>
  <w:p w14:paraId="5383AEF5" w14:textId="77777777" w:rsidR="00136DE7" w:rsidRDefault="00136D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6D8EE" w14:textId="77777777" w:rsidR="00002A39" w:rsidRDefault="00002A39" w:rsidP="00D26E2B">
      <w:pPr>
        <w:spacing w:after="0" w:line="240" w:lineRule="auto"/>
      </w:pPr>
      <w:r>
        <w:separator/>
      </w:r>
    </w:p>
  </w:footnote>
  <w:footnote w:type="continuationSeparator" w:id="0">
    <w:p w14:paraId="72335252" w14:textId="77777777" w:rsidR="00002A39" w:rsidRDefault="00002A39" w:rsidP="00D26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350"/>
    <w:multiLevelType w:val="hybridMultilevel"/>
    <w:tmpl w:val="D3306724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860D2"/>
    <w:multiLevelType w:val="hybridMultilevel"/>
    <w:tmpl w:val="3B9E659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3FA27A9"/>
    <w:multiLevelType w:val="hybridMultilevel"/>
    <w:tmpl w:val="E22AE51C"/>
    <w:lvl w:ilvl="0" w:tplc="693CC5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D66C84"/>
    <w:multiLevelType w:val="hybridMultilevel"/>
    <w:tmpl w:val="B3AC485C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625582">
    <w:abstractNumId w:val="2"/>
  </w:num>
  <w:num w:numId="2" w16cid:durableId="1010177410">
    <w:abstractNumId w:val="0"/>
  </w:num>
  <w:num w:numId="3" w16cid:durableId="502362335">
    <w:abstractNumId w:val="1"/>
  </w:num>
  <w:num w:numId="4" w16cid:durableId="1757552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E2B"/>
    <w:rsid w:val="00002A39"/>
    <w:rsid w:val="00012462"/>
    <w:rsid w:val="00080565"/>
    <w:rsid w:val="00097216"/>
    <w:rsid w:val="000B3003"/>
    <w:rsid w:val="000C270D"/>
    <w:rsid w:val="000C3710"/>
    <w:rsid w:val="000D0E6F"/>
    <w:rsid w:val="000E11E8"/>
    <w:rsid w:val="00115DAF"/>
    <w:rsid w:val="00136DE7"/>
    <w:rsid w:val="00175C78"/>
    <w:rsid w:val="001A2BAE"/>
    <w:rsid w:val="001E192B"/>
    <w:rsid w:val="001F5AF8"/>
    <w:rsid w:val="002000F7"/>
    <w:rsid w:val="00210EFE"/>
    <w:rsid w:val="00222839"/>
    <w:rsid w:val="002506CA"/>
    <w:rsid w:val="002637D0"/>
    <w:rsid w:val="00271855"/>
    <w:rsid w:val="00272E33"/>
    <w:rsid w:val="002F2DC1"/>
    <w:rsid w:val="002F5677"/>
    <w:rsid w:val="002F7785"/>
    <w:rsid w:val="0033653E"/>
    <w:rsid w:val="00342617"/>
    <w:rsid w:val="00375BC0"/>
    <w:rsid w:val="00381338"/>
    <w:rsid w:val="003A1739"/>
    <w:rsid w:val="003A464B"/>
    <w:rsid w:val="003B3E69"/>
    <w:rsid w:val="003E6957"/>
    <w:rsid w:val="00416544"/>
    <w:rsid w:val="00432AC8"/>
    <w:rsid w:val="004524B9"/>
    <w:rsid w:val="00466340"/>
    <w:rsid w:val="00476471"/>
    <w:rsid w:val="004A281B"/>
    <w:rsid w:val="004B2CAD"/>
    <w:rsid w:val="004C6FFF"/>
    <w:rsid w:val="004D73C5"/>
    <w:rsid w:val="004E343E"/>
    <w:rsid w:val="004E6FBD"/>
    <w:rsid w:val="00513CF2"/>
    <w:rsid w:val="00552502"/>
    <w:rsid w:val="00574C30"/>
    <w:rsid w:val="00574E16"/>
    <w:rsid w:val="00577B14"/>
    <w:rsid w:val="0059761C"/>
    <w:rsid w:val="005D433C"/>
    <w:rsid w:val="00650260"/>
    <w:rsid w:val="006568DE"/>
    <w:rsid w:val="006A7E92"/>
    <w:rsid w:val="006E1264"/>
    <w:rsid w:val="006E3878"/>
    <w:rsid w:val="00741CBD"/>
    <w:rsid w:val="0074562A"/>
    <w:rsid w:val="00753A6C"/>
    <w:rsid w:val="00756DE0"/>
    <w:rsid w:val="00760925"/>
    <w:rsid w:val="007A77A8"/>
    <w:rsid w:val="007D19FB"/>
    <w:rsid w:val="007D46C4"/>
    <w:rsid w:val="00873531"/>
    <w:rsid w:val="008A0789"/>
    <w:rsid w:val="008B1ABE"/>
    <w:rsid w:val="008E4239"/>
    <w:rsid w:val="008F0965"/>
    <w:rsid w:val="008F2FD5"/>
    <w:rsid w:val="00903DC4"/>
    <w:rsid w:val="009049AC"/>
    <w:rsid w:val="00912845"/>
    <w:rsid w:val="00913BCC"/>
    <w:rsid w:val="00927EA0"/>
    <w:rsid w:val="0094321D"/>
    <w:rsid w:val="00951B14"/>
    <w:rsid w:val="009650AB"/>
    <w:rsid w:val="00972E94"/>
    <w:rsid w:val="009A71B6"/>
    <w:rsid w:val="009C1BC7"/>
    <w:rsid w:val="009C7AAF"/>
    <w:rsid w:val="009E6E23"/>
    <w:rsid w:val="00A06DED"/>
    <w:rsid w:val="00A13903"/>
    <w:rsid w:val="00A16D83"/>
    <w:rsid w:val="00A1705B"/>
    <w:rsid w:val="00A339E3"/>
    <w:rsid w:val="00A35811"/>
    <w:rsid w:val="00A51E46"/>
    <w:rsid w:val="00A6688B"/>
    <w:rsid w:val="00A9376F"/>
    <w:rsid w:val="00AB24A2"/>
    <w:rsid w:val="00AB611B"/>
    <w:rsid w:val="00AC02A1"/>
    <w:rsid w:val="00AD28A5"/>
    <w:rsid w:val="00AE542A"/>
    <w:rsid w:val="00B334C0"/>
    <w:rsid w:val="00B52F94"/>
    <w:rsid w:val="00B65756"/>
    <w:rsid w:val="00B856EE"/>
    <w:rsid w:val="00BC0544"/>
    <w:rsid w:val="00BC3263"/>
    <w:rsid w:val="00BC460D"/>
    <w:rsid w:val="00BE281B"/>
    <w:rsid w:val="00BE5DF1"/>
    <w:rsid w:val="00C05DE0"/>
    <w:rsid w:val="00C16814"/>
    <w:rsid w:val="00C20929"/>
    <w:rsid w:val="00C2273F"/>
    <w:rsid w:val="00C32C1E"/>
    <w:rsid w:val="00C71F49"/>
    <w:rsid w:val="00CC38EA"/>
    <w:rsid w:val="00CD5897"/>
    <w:rsid w:val="00CE4CEB"/>
    <w:rsid w:val="00D1654D"/>
    <w:rsid w:val="00D26E2B"/>
    <w:rsid w:val="00D4055E"/>
    <w:rsid w:val="00D539B1"/>
    <w:rsid w:val="00D77355"/>
    <w:rsid w:val="00D82B60"/>
    <w:rsid w:val="00D839F6"/>
    <w:rsid w:val="00DB4440"/>
    <w:rsid w:val="00DC76FB"/>
    <w:rsid w:val="00DD4C6D"/>
    <w:rsid w:val="00DD6C11"/>
    <w:rsid w:val="00E0162F"/>
    <w:rsid w:val="00E4267C"/>
    <w:rsid w:val="00E76B20"/>
    <w:rsid w:val="00E845D1"/>
    <w:rsid w:val="00EF130F"/>
    <w:rsid w:val="00F27455"/>
    <w:rsid w:val="00F51A6B"/>
    <w:rsid w:val="00F53CCD"/>
    <w:rsid w:val="00F56A5F"/>
    <w:rsid w:val="00F844BB"/>
    <w:rsid w:val="00F93B23"/>
    <w:rsid w:val="00F97ABB"/>
    <w:rsid w:val="00FA0979"/>
    <w:rsid w:val="00FA6A04"/>
    <w:rsid w:val="00FC0AEB"/>
    <w:rsid w:val="00FF224A"/>
    <w:rsid w:val="00FF7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0AD34"/>
  <w15:docId w15:val="{4BBB596A-6DF3-4925-B60F-D80C152B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CBD"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E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E2B"/>
  </w:style>
  <w:style w:type="paragraph" w:styleId="Footer">
    <w:name w:val="footer"/>
    <w:basedOn w:val="Normal"/>
    <w:link w:val="FooterChar"/>
    <w:uiPriority w:val="99"/>
    <w:unhideWhenUsed/>
    <w:rsid w:val="00D26E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E2B"/>
  </w:style>
  <w:style w:type="paragraph" w:styleId="BalloonText">
    <w:name w:val="Balloon Text"/>
    <w:basedOn w:val="Normal"/>
    <w:link w:val="BalloonTextChar"/>
    <w:uiPriority w:val="99"/>
    <w:semiHidden/>
    <w:unhideWhenUsed/>
    <w:rsid w:val="00D26E2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6E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6E2B"/>
    <w:pPr>
      <w:ind w:left="720"/>
      <w:contextualSpacing/>
    </w:pPr>
  </w:style>
  <w:style w:type="character" w:styleId="Strong">
    <w:name w:val="Strong"/>
    <w:uiPriority w:val="22"/>
    <w:qFormat/>
    <w:rsid w:val="00873531"/>
    <w:rPr>
      <w:b/>
      <w:bCs/>
    </w:rPr>
  </w:style>
  <w:style w:type="character" w:styleId="Hyperlink">
    <w:name w:val="Hyperlink"/>
    <w:rsid w:val="00873531"/>
    <w:rPr>
      <w:color w:val="0000FF"/>
      <w:u w:val="single"/>
    </w:rPr>
  </w:style>
  <w:style w:type="table" w:styleId="TableGrid">
    <w:name w:val="Table Grid"/>
    <w:basedOn w:val="TableNormal"/>
    <w:uiPriority w:val="59"/>
    <w:rsid w:val="007D19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2</Pages>
  <Words>50</Words>
  <Characters>286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Ivanciu Oana</cp:lastModifiedBy>
  <cp:revision>2</cp:revision>
  <cp:lastPrinted>2026-09-09T11:44:00Z</cp:lastPrinted>
  <dcterms:created xsi:type="dcterms:W3CDTF">2026-09-16T12:54:00Z</dcterms:created>
  <dcterms:modified xsi:type="dcterms:W3CDTF">2026-09-16T12:54:00Z</dcterms:modified>
</cp:coreProperties>
</file>